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FAEB" w14:textId="77777777" w:rsidR="00F432A6" w:rsidRDefault="00F432A6" w:rsidP="00F432A6">
      <w:pPr>
        <w:pStyle w:val="Titolo1"/>
        <w:ind w:left="5128" w:hanging="24"/>
        <w:jc w:val="right"/>
        <w:rPr>
          <w:rFonts w:ascii="Times New Roman" w:hAnsi="Times New Roman" w:cs="Times New Roman"/>
          <w:w w:val="110"/>
        </w:rPr>
      </w:pPr>
      <w:bookmarkStart w:id="0" w:name="_Hlk106648863"/>
      <w:r>
        <w:rPr>
          <w:rFonts w:ascii="Times New Roman" w:hAnsi="Times New Roman" w:cs="Times New Roman"/>
          <w:w w:val="110"/>
        </w:rPr>
        <w:t>Ai</w:t>
      </w:r>
      <w:r>
        <w:rPr>
          <w:rFonts w:ascii="Times New Roman" w:hAnsi="Times New Roman" w:cs="Times New Roman"/>
          <w:spacing w:val="29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docenti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e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agli</w:t>
      </w:r>
      <w:r>
        <w:rPr>
          <w:rFonts w:ascii="Times New Roman" w:hAnsi="Times New Roman" w:cs="Times New Roman"/>
          <w:spacing w:val="29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alunni</w:t>
      </w:r>
      <w:r>
        <w:rPr>
          <w:rFonts w:ascii="Times New Roman" w:hAnsi="Times New Roman" w:cs="Times New Roman"/>
          <w:spacing w:val="29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delle</w:t>
      </w:r>
      <w:r>
        <w:rPr>
          <w:rFonts w:ascii="Times New Roman" w:hAnsi="Times New Roman" w:cs="Times New Roman"/>
          <w:spacing w:val="30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classi</w:t>
      </w:r>
    </w:p>
    <w:p w14:paraId="024DFF03" w14:textId="77777777" w:rsidR="00F432A6" w:rsidRDefault="00F432A6" w:rsidP="00F432A6">
      <w:pPr>
        <w:pStyle w:val="Titolo1"/>
        <w:ind w:left="5128" w:hanging="24"/>
        <w:jc w:val="right"/>
        <w:rPr>
          <w:rFonts w:ascii="Times New Roman" w:hAnsi="Times New Roman" w:cs="Times New Roman"/>
          <w:w w:val="110"/>
          <w:lang w:val="es-ES"/>
        </w:rPr>
      </w:pPr>
      <w:r>
        <w:rPr>
          <w:rFonts w:ascii="Times New Roman" w:hAnsi="Times New Roman" w:cs="Times New Roman"/>
          <w:spacing w:val="29"/>
          <w:w w:val="110"/>
        </w:rPr>
        <w:t xml:space="preserve"> </w:t>
      </w:r>
      <w:r>
        <w:rPr>
          <w:rFonts w:ascii="Times New Roman" w:hAnsi="Times New Roman" w:cs="Times New Roman"/>
          <w:w w:val="110"/>
          <w:lang w:val="es-ES"/>
        </w:rPr>
        <w:t>4su, 4Csu, 4Dsu, 4Fsu</w:t>
      </w:r>
    </w:p>
    <w:p w14:paraId="053CD077" w14:textId="77777777" w:rsidR="00F432A6" w:rsidRDefault="00F432A6" w:rsidP="00F432A6">
      <w:pPr>
        <w:pStyle w:val="Titolo1"/>
        <w:ind w:left="5128" w:hanging="24"/>
        <w:jc w:val="right"/>
        <w:rPr>
          <w:rFonts w:ascii="Times New Roman" w:hAnsi="Times New Roman" w:cs="Times New Roman"/>
          <w:spacing w:val="-56"/>
          <w:w w:val="110"/>
          <w:lang w:val="es-ES"/>
        </w:rPr>
      </w:pPr>
      <w:r>
        <w:rPr>
          <w:rFonts w:ascii="Times New Roman" w:hAnsi="Times New Roman" w:cs="Times New Roman"/>
          <w:w w:val="110"/>
          <w:lang w:val="es-ES"/>
        </w:rPr>
        <w:t>Alla</w:t>
      </w:r>
      <w:r>
        <w:rPr>
          <w:rFonts w:ascii="Times New Roman" w:hAnsi="Times New Roman" w:cs="Times New Roman"/>
          <w:spacing w:val="1"/>
          <w:w w:val="110"/>
          <w:lang w:val="es-ES"/>
        </w:rPr>
        <w:t xml:space="preserve"> </w:t>
      </w:r>
      <w:r>
        <w:rPr>
          <w:rFonts w:ascii="Times New Roman" w:hAnsi="Times New Roman" w:cs="Times New Roman"/>
          <w:w w:val="110"/>
          <w:lang w:val="es-ES"/>
        </w:rPr>
        <w:t>DSGA</w:t>
      </w:r>
      <w:r>
        <w:rPr>
          <w:rFonts w:ascii="Times New Roman" w:hAnsi="Times New Roman" w:cs="Times New Roman"/>
          <w:spacing w:val="-56"/>
          <w:w w:val="110"/>
          <w:lang w:val="es-ES"/>
        </w:rPr>
        <w:t xml:space="preserve"> </w:t>
      </w:r>
    </w:p>
    <w:p w14:paraId="09160575" w14:textId="77777777" w:rsidR="00F432A6" w:rsidRDefault="00F432A6" w:rsidP="00F432A6">
      <w:pPr>
        <w:pStyle w:val="Titolo1"/>
        <w:ind w:left="5128" w:hanging="24"/>
        <w:jc w:val="right"/>
        <w:rPr>
          <w:rFonts w:ascii="Times New Roman" w:hAnsi="Times New Roman" w:cs="Times New Roman"/>
          <w:spacing w:val="-56"/>
          <w:w w:val="110"/>
        </w:rPr>
      </w:pPr>
      <w:r>
        <w:rPr>
          <w:rFonts w:ascii="Times New Roman" w:hAnsi="Times New Roman" w:cs="Times New Roman"/>
          <w:w w:val="110"/>
        </w:rPr>
        <w:t>All’albo</w:t>
      </w:r>
    </w:p>
    <w:p w14:paraId="2CDC01A8" w14:textId="77777777" w:rsidR="00F432A6" w:rsidRDefault="00F432A6" w:rsidP="00F432A6">
      <w:pPr>
        <w:pStyle w:val="Titolo1"/>
        <w:spacing w:before="2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0"/>
        </w:rPr>
        <w:t xml:space="preserve">                                                                                        Al</w:t>
      </w:r>
      <w:r>
        <w:rPr>
          <w:rFonts w:ascii="Times New Roman" w:hAnsi="Times New Roman" w:cs="Times New Roman"/>
          <w:spacing w:val="16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sito</w:t>
      </w:r>
      <w:r>
        <w:rPr>
          <w:rFonts w:ascii="Times New Roman" w:hAnsi="Times New Roman" w:cs="Times New Roman"/>
          <w:spacing w:val="16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web</w:t>
      </w:r>
    </w:p>
    <w:p w14:paraId="0F386267" w14:textId="77777777" w:rsidR="00F432A6" w:rsidRDefault="00F432A6" w:rsidP="00F432A6">
      <w:pPr>
        <w:pStyle w:val="Corpotesto"/>
        <w:spacing w:before="1"/>
        <w:jc w:val="right"/>
        <w:rPr>
          <w:rFonts w:ascii="Times New Roman" w:hAnsi="Times New Roman" w:cs="Times New Roman"/>
          <w:b/>
        </w:rPr>
      </w:pPr>
    </w:p>
    <w:p w14:paraId="0123CA3C" w14:textId="77777777" w:rsidR="00F432A6" w:rsidRDefault="00F432A6" w:rsidP="00F432A6">
      <w:pPr>
        <w:pStyle w:val="Corpotesto"/>
        <w:spacing w:before="1"/>
        <w:ind w:left="2400" w:right="2398"/>
        <w:jc w:val="center"/>
        <w:rPr>
          <w:rFonts w:ascii="Times New Roman" w:hAnsi="Times New Roman" w:cs="Times New Roman"/>
          <w:w w:val="115"/>
        </w:rPr>
      </w:pPr>
    </w:p>
    <w:p w14:paraId="551217D8" w14:textId="77777777" w:rsidR="00F432A6" w:rsidRDefault="00F432A6" w:rsidP="00F432A6">
      <w:pPr>
        <w:pStyle w:val="Corpotesto"/>
        <w:spacing w:before="1"/>
        <w:ind w:left="2400" w:right="2398"/>
        <w:jc w:val="center"/>
        <w:rPr>
          <w:rFonts w:ascii="Times New Roman" w:hAnsi="Times New Roman" w:cs="Times New Roman"/>
          <w:w w:val="115"/>
        </w:rPr>
      </w:pPr>
    </w:p>
    <w:p w14:paraId="32298E37" w14:textId="309DF018" w:rsidR="00F432A6" w:rsidRDefault="00F432A6" w:rsidP="00F432A6">
      <w:pPr>
        <w:pStyle w:val="Corpotesto"/>
        <w:spacing w:before="1"/>
        <w:ind w:left="2400" w:right="239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15"/>
        </w:rPr>
        <w:t>C</w:t>
      </w:r>
      <w:r w:rsidR="007C4E86">
        <w:rPr>
          <w:rFonts w:ascii="Times New Roman" w:hAnsi="Times New Roman" w:cs="Times New Roman"/>
          <w:w w:val="115"/>
        </w:rPr>
        <w:t xml:space="preserve">omunicazione </w:t>
      </w:r>
      <w:r>
        <w:rPr>
          <w:rFonts w:ascii="Times New Roman" w:hAnsi="Times New Roman" w:cs="Times New Roman"/>
          <w:w w:val="115"/>
        </w:rPr>
        <w:t>n.</w:t>
      </w:r>
      <w:r>
        <w:rPr>
          <w:rFonts w:ascii="Times New Roman" w:hAnsi="Times New Roman" w:cs="Times New Roman"/>
          <w:w w:val="115"/>
        </w:rPr>
        <w:t>104</w:t>
      </w:r>
      <w:r>
        <w:rPr>
          <w:rFonts w:ascii="Times New Roman" w:hAnsi="Times New Roman" w:cs="Times New Roman"/>
          <w:spacing w:val="4"/>
          <w:w w:val="115"/>
        </w:rPr>
        <w:t xml:space="preserve"> </w:t>
      </w:r>
      <w:r>
        <w:rPr>
          <w:rFonts w:ascii="Times New Roman" w:hAnsi="Times New Roman" w:cs="Times New Roman"/>
          <w:w w:val="115"/>
        </w:rPr>
        <w:t>del</w:t>
      </w:r>
      <w:r>
        <w:rPr>
          <w:rFonts w:ascii="Times New Roman" w:hAnsi="Times New Roman" w:cs="Times New Roman"/>
          <w:spacing w:val="3"/>
          <w:w w:val="115"/>
        </w:rPr>
        <w:t xml:space="preserve"> </w:t>
      </w:r>
      <w:r>
        <w:rPr>
          <w:rFonts w:ascii="Times New Roman" w:hAnsi="Times New Roman" w:cs="Times New Roman"/>
          <w:spacing w:val="3"/>
          <w:w w:val="115"/>
        </w:rPr>
        <w:t>13.01.2026</w:t>
      </w:r>
    </w:p>
    <w:p w14:paraId="7F41A3A0" w14:textId="77777777" w:rsidR="00F432A6" w:rsidRDefault="00F432A6" w:rsidP="00F432A6">
      <w:pPr>
        <w:pStyle w:val="Titolo1"/>
        <w:spacing w:before="184" w:line="254" w:lineRule="auto"/>
        <w:ind w:right="105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OGGETTO:</w:t>
      </w:r>
      <w:r>
        <w:rPr>
          <w:rFonts w:ascii="Times New Roman" w:hAnsi="Times New Roman" w:cs="Times New Roman"/>
          <w:spacing w:val="1"/>
          <w:w w:val="110"/>
        </w:rPr>
        <w:t xml:space="preserve"> </w:t>
      </w:r>
      <w:r>
        <w:rPr>
          <w:rFonts w:ascii="Times New Roman" w:hAnsi="Times New Roman" w:cs="Times New Roman"/>
          <w:w w:val="110"/>
        </w:rPr>
        <w:t>Avvio Percorso FSL “Dentro la mente e il cuore: esplorare la professione dello psicologo tra teoria e pratica”.</w:t>
      </w:r>
    </w:p>
    <w:p w14:paraId="142F348D" w14:textId="77777777" w:rsidR="00F432A6" w:rsidRDefault="00F432A6" w:rsidP="00F432A6">
      <w:pPr>
        <w:pStyle w:val="Corpotesto"/>
        <w:spacing w:before="166" w:line="256" w:lineRule="auto"/>
        <w:ind w:right="103"/>
        <w:jc w:val="both"/>
        <w:rPr>
          <w:rFonts w:ascii="Times New Roman" w:hAnsi="Times New Roman" w:cs="Times New Roman"/>
          <w:w w:val="110"/>
        </w:rPr>
      </w:pPr>
    </w:p>
    <w:p w14:paraId="71FFCFC6" w14:textId="77777777" w:rsidR="00F432A6" w:rsidRDefault="00F432A6" w:rsidP="00F432A6">
      <w:pPr>
        <w:pStyle w:val="Corpotesto"/>
        <w:spacing w:before="166" w:line="256" w:lineRule="auto"/>
        <w:ind w:right="103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Si comunica ai destinatari in indirizzo l’avvio del Percorso in oggetto e il relativo calendario:</w:t>
      </w:r>
    </w:p>
    <w:p w14:paraId="7DD2D4DD" w14:textId="77777777" w:rsidR="00F432A6" w:rsidRPr="00F432A6" w:rsidRDefault="00F432A6" w:rsidP="00F432A6">
      <w:pPr>
        <w:rPr>
          <w:b/>
          <w:bCs/>
        </w:rPr>
      </w:pPr>
      <w:r w:rsidRPr="00F432A6">
        <w:rPr>
          <w:b/>
          <w:bCs/>
        </w:rPr>
        <w:t xml:space="preserve">GENNAIO </w:t>
      </w:r>
    </w:p>
    <w:p w14:paraId="1C3D1EE5" w14:textId="7E0E05DA" w:rsidR="00F432A6" w:rsidRDefault="00F432A6" w:rsidP="00F432A6">
      <w:r>
        <w:t xml:space="preserve">VENERDI  </w:t>
      </w:r>
      <w:r>
        <w:t xml:space="preserve">      16   DALLE </w:t>
      </w:r>
      <w:r>
        <w:t>ORE 14,30/17,30</w:t>
      </w:r>
    </w:p>
    <w:p w14:paraId="6FD6ED5D" w14:textId="4967A139" w:rsidR="00F432A6" w:rsidRDefault="00F432A6" w:rsidP="00F432A6">
      <w:r>
        <w:t xml:space="preserve">MERCOLEDI’ 28  </w:t>
      </w:r>
      <w:r>
        <w:t xml:space="preserve"> DALLE </w:t>
      </w:r>
      <w:r>
        <w:t>ORE 14,30/17,30</w:t>
      </w:r>
    </w:p>
    <w:p w14:paraId="235CEF24" w14:textId="77777777" w:rsidR="00F432A6" w:rsidRDefault="00F432A6" w:rsidP="00F432A6"/>
    <w:p w14:paraId="3F4EF05A" w14:textId="77777777" w:rsidR="00F432A6" w:rsidRPr="00F432A6" w:rsidRDefault="00F432A6" w:rsidP="00F432A6">
      <w:pPr>
        <w:rPr>
          <w:b/>
          <w:bCs/>
        </w:rPr>
      </w:pPr>
      <w:r w:rsidRPr="00F432A6">
        <w:rPr>
          <w:b/>
          <w:bCs/>
        </w:rPr>
        <w:t xml:space="preserve">FEBBRAIO </w:t>
      </w:r>
    </w:p>
    <w:p w14:paraId="52676FFB" w14:textId="5DBA9767" w:rsidR="00F432A6" w:rsidRDefault="00F432A6" w:rsidP="00F432A6">
      <w:r>
        <w:t xml:space="preserve">MERCOLEDI’   11 </w:t>
      </w:r>
      <w:r>
        <w:t xml:space="preserve">DALLE </w:t>
      </w:r>
      <w:r>
        <w:t>ORE 14,30/17,30</w:t>
      </w:r>
    </w:p>
    <w:p w14:paraId="653FCE5E" w14:textId="4AFFAEB8" w:rsidR="00F432A6" w:rsidRDefault="00F432A6" w:rsidP="00F432A6">
      <w:r>
        <w:t xml:space="preserve">MERCOLEDI’   18 </w:t>
      </w:r>
      <w:r>
        <w:t xml:space="preserve">DALLE </w:t>
      </w:r>
      <w:r>
        <w:t>ORE 14,30/17,30</w:t>
      </w:r>
    </w:p>
    <w:p w14:paraId="5BDCD259" w14:textId="08F17B04" w:rsidR="00F432A6" w:rsidRDefault="00F432A6" w:rsidP="00F432A6">
      <w:r>
        <w:t>MERCOLEDI’   25</w:t>
      </w:r>
      <w:r>
        <w:t xml:space="preserve"> DALLE ORE</w:t>
      </w:r>
      <w:r>
        <w:t xml:space="preserve"> 14,30/17,30</w:t>
      </w:r>
    </w:p>
    <w:p w14:paraId="417E973E" w14:textId="77777777" w:rsidR="00F432A6" w:rsidRDefault="00F432A6" w:rsidP="00F432A6"/>
    <w:p w14:paraId="307D097B" w14:textId="77777777" w:rsidR="00F432A6" w:rsidRDefault="00F432A6" w:rsidP="00F432A6">
      <w:pPr>
        <w:rPr>
          <w:w w:val="110"/>
        </w:rPr>
      </w:pPr>
      <w:r>
        <w:t xml:space="preserve"> </w:t>
      </w:r>
      <w:r>
        <w:rPr>
          <w:w w:val="110"/>
        </w:rPr>
        <w:t>Le restanti attività saranno comunicate direttamente dai tutor d’aula agli studenti delle classi interessate.</w:t>
      </w:r>
    </w:p>
    <w:p w14:paraId="47E172FF" w14:textId="77777777" w:rsidR="00F432A6" w:rsidRDefault="00F432A6" w:rsidP="00F432A6">
      <w:pPr>
        <w:pStyle w:val="Corpotesto"/>
        <w:spacing w:before="5"/>
        <w:rPr>
          <w:rFonts w:ascii="Times New Roman" w:hAnsi="Times New Roman" w:cs="Times New Roman"/>
        </w:rPr>
      </w:pPr>
    </w:p>
    <w:p w14:paraId="2E1BC267" w14:textId="77777777" w:rsidR="001C03DE" w:rsidRDefault="001C03DE" w:rsidP="00C56E42">
      <w:pPr>
        <w:jc w:val="right"/>
        <w:rPr>
          <w:b/>
          <w:bCs/>
          <w:sz w:val="23"/>
          <w:szCs w:val="23"/>
        </w:rPr>
      </w:pPr>
    </w:p>
    <w:p w14:paraId="79FDA43C" w14:textId="77777777" w:rsidR="001C03DE" w:rsidRDefault="001C03DE" w:rsidP="00C56E42">
      <w:pPr>
        <w:jc w:val="right"/>
        <w:rPr>
          <w:b/>
          <w:bCs/>
          <w:sz w:val="23"/>
          <w:szCs w:val="23"/>
        </w:rPr>
      </w:pPr>
    </w:p>
    <w:p w14:paraId="12928231" w14:textId="77777777" w:rsidR="00C56E42" w:rsidRDefault="00C56E42" w:rsidP="00C56E42">
      <w:pPr>
        <w:jc w:val="right"/>
        <w:rPr>
          <w:snapToGrid w:val="0"/>
        </w:rPr>
      </w:pPr>
      <w:r>
        <w:rPr>
          <w:snapToGrid w:val="0"/>
        </w:rPr>
        <w:t>F.to: Il Dirigente scolastico</w:t>
      </w:r>
    </w:p>
    <w:p w14:paraId="199956F6" w14:textId="77777777" w:rsidR="00C56E42" w:rsidRDefault="00C56E42" w:rsidP="00C56E42">
      <w:pPr>
        <w:jc w:val="right"/>
        <w:rPr>
          <w:snapToGrid w:val="0"/>
        </w:rPr>
      </w:pPr>
      <w:r>
        <w:rPr>
          <w:snapToGrid w:val="0"/>
        </w:rPr>
        <w:t>Dott.ssa Emilia Tornincasa</w:t>
      </w:r>
    </w:p>
    <w:bookmarkEnd w:id="0"/>
    <w:p w14:paraId="2AA9E7F2" w14:textId="77777777" w:rsidR="00C56E42" w:rsidRDefault="00C56E42" w:rsidP="00C56E42">
      <w:pPr>
        <w:jc w:val="right"/>
      </w:pPr>
    </w:p>
    <w:sectPr w:rsidR="00C56E42" w:rsidSect="002248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2F28" w14:textId="77777777" w:rsidR="00F432A6" w:rsidRDefault="00F432A6" w:rsidP="00371400">
      <w:r>
        <w:separator/>
      </w:r>
    </w:p>
  </w:endnote>
  <w:endnote w:type="continuationSeparator" w:id="0">
    <w:p w14:paraId="6A4B3A6E" w14:textId="77777777" w:rsidR="00F432A6" w:rsidRDefault="00F432A6" w:rsidP="0037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0956" w14:textId="77777777" w:rsidR="007D37E6" w:rsidRDefault="007D37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05A39" w14:textId="77777777" w:rsidR="0001762B" w:rsidRPr="0036751A" w:rsidRDefault="00A166E4" w:rsidP="0001762B">
    <w:pPr>
      <w:pStyle w:val="Pidipagina"/>
      <w:jc w:val="center"/>
      <w:rPr>
        <w:rFonts w:ascii="Arial" w:hAnsi="Arial" w:cs="Arial"/>
        <w:color w:val="222A35"/>
        <w:sz w:val="20"/>
        <w:szCs w:val="20"/>
      </w:rPr>
    </w:pPr>
    <w:r w:rsidRPr="003060F1">
      <w:rPr>
        <w:rFonts w:ascii="Arial" w:hAnsi="Arial" w:cs="Arial"/>
        <w:color w:val="1F497D"/>
        <w:sz w:val="20"/>
        <w:szCs w:val="20"/>
      </w:rPr>
      <w:t>__________________________</w:t>
    </w:r>
    <w:r w:rsidR="0001762B" w:rsidRPr="003060F1">
      <w:rPr>
        <w:rFonts w:ascii="Arial" w:hAnsi="Arial" w:cs="Arial"/>
        <w:color w:val="1F497D"/>
        <w:sz w:val="20"/>
        <w:szCs w:val="20"/>
      </w:rPr>
      <w:t>______________________________</w:t>
    </w:r>
    <w:r w:rsidR="0001762B" w:rsidRPr="0036751A">
      <w:rPr>
        <w:rFonts w:ascii="Arial" w:hAnsi="Arial" w:cs="Arial"/>
        <w:color w:val="222A35"/>
        <w:sz w:val="20"/>
        <w:szCs w:val="20"/>
      </w:rPr>
      <w:t>________________________________</w:t>
    </w:r>
  </w:p>
  <w:p w14:paraId="60F225E8" w14:textId="77777777" w:rsidR="0001762B" w:rsidRPr="00EA0050" w:rsidRDefault="00811142" w:rsidP="0001762B">
    <w:pPr>
      <w:pStyle w:val="Pidipagina"/>
      <w:jc w:val="center"/>
      <w:rPr>
        <w:rStyle w:val="Enfasigrassetto"/>
        <w:rFonts w:ascii="Arial" w:hAnsi="Arial" w:cs="Arial"/>
        <w:b w:val="0"/>
        <w:color w:val="222A35"/>
        <w:sz w:val="16"/>
        <w:szCs w:val="16"/>
        <w:shd w:val="clear" w:color="auto" w:fill="FFFFFF"/>
      </w:rPr>
    </w:pPr>
    <w:r w:rsidRPr="00EA0050">
      <w:rPr>
        <w:b/>
        <w:noProof/>
        <w:color w:val="222A35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DDD7BD" wp14:editId="41AA1C7E">
              <wp:simplePos x="0" y="0"/>
              <wp:positionH relativeFrom="column">
                <wp:posOffset>-204470</wp:posOffset>
              </wp:positionH>
              <wp:positionV relativeFrom="paragraph">
                <wp:posOffset>35560</wp:posOffset>
              </wp:positionV>
              <wp:extent cx="700405" cy="608330"/>
              <wp:effectExtent l="0" t="0" r="1905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405" cy="608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3D568" w14:textId="77777777" w:rsidR="003060F1" w:rsidRDefault="00811142">
                          <w:r w:rsidRPr="005F00F1">
                            <w:rPr>
                              <w:rFonts w:ascii="Arial" w:hAnsi="Arial" w:cs="Arial"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127A4866" wp14:editId="78382234">
                                <wp:extent cx="514350" cy="514350"/>
                                <wp:effectExtent l="0" t="0" r="0" b="0"/>
                                <wp:docPr id="5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3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DD7B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16.1pt;margin-top:2.8pt;width:55.15pt;height:47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" stroked="f">
              <v:textbox style="mso-fit-shape-to-text:t">
                <w:txbxContent>
                  <w:p w14:paraId="3613D568" w14:textId="77777777" w:rsidR="003060F1" w:rsidRDefault="00811142">
                    <w:r w:rsidRPr="005F00F1">
                      <w:rPr>
                        <w:rFonts w:ascii="Arial" w:hAnsi="Arial" w:cs="Arial"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127A4866" wp14:editId="78382234">
                          <wp:extent cx="514350" cy="514350"/>
                          <wp:effectExtent l="0" t="0" r="0" b="0"/>
                          <wp:docPr id="5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43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1762B" w:rsidRPr="00EA0050">
      <w:rPr>
        <w:rFonts w:ascii="Arial" w:hAnsi="Arial" w:cs="Arial"/>
        <w:b/>
        <w:color w:val="222A35"/>
        <w:sz w:val="16"/>
        <w:szCs w:val="16"/>
      </w:rPr>
      <w:t xml:space="preserve">Via Ovidio, 15 – 81031 Aversa (CE) </w:t>
    </w:r>
    <w:r w:rsidR="0001762B" w:rsidRPr="00EA0050">
      <w:rPr>
        <w:rStyle w:val="Enfasigrassetto"/>
        <w:rFonts w:ascii="Arial" w:hAnsi="Arial" w:cs="Arial"/>
        <w:b w:val="0"/>
        <w:color w:val="222A35"/>
        <w:sz w:val="16"/>
        <w:szCs w:val="16"/>
        <w:shd w:val="clear" w:color="auto" w:fill="FFFFFF"/>
      </w:rPr>
      <w:t xml:space="preserve">Tel. 081 </w:t>
    </w:r>
    <w:r w:rsidR="00EC2C5A" w:rsidRPr="00EA0050">
      <w:rPr>
        <w:rStyle w:val="Enfasigrassetto"/>
        <w:rFonts w:ascii="Arial" w:hAnsi="Arial" w:cs="Arial"/>
        <w:b w:val="0"/>
        <w:color w:val="222A35"/>
        <w:sz w:val="16"/>
        <w:szCs w:val="16"/>
        <w:shd w:val="clear" w:color="auto" w:fill="FFFFFF"/>
      </w:rPr>
      <w:t>3774493</w:t>
    </w:r>
  </w:p>
  <w:p w14:paraId="44A51005" w14:textId="77777777" w:rsidR="0001762B" w:rsidRPr="00EA0050" w:rsidRDefault="003060F1" w:rsidP="0001762B">
    <w:pPr>
      <w:pStyle w:val="Pidipagina"/>
      <w:jc w:val="center"/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</w:pPr>
    <w:r w:rsidRPr="00EA0050">
      <w:rPr>
        <w:rFonts w:ascii="Arial" w:hAnsi="Arial" w:cs="Arial"/>
        <w:b/>
        <w:color w:val="222A35"/>
        <w:sz w:val="16"/>
        <w:szCs w:val="16"/>
      </w:rPr>
      <w:t xml:space="preserve">        </w:t>
    </w:r>
    <w:r w:rsidR="0001762B" w:rsidRPr="00EA0050">
      <w:rPr>
        <w:rFonts w:ascii="Arial" w:hAnsi="Arial" w:cs="Arial"/>
        <w:b/>
        <w:color w:val="222A35"/>
        <w:sz w:val="16"/>
        <w:szCs w:val="16"/>
      </w:rPr>
      <w:t xml:space="preserve">PEC: </w:t>
    </w:r>
    <w:hyperlink r:id="rId2" w:history="1">
      <w:r w:rsidR="0001762B" w:rsidRPr="00EA0050">
        <w:rPr>
          <w:rStyle w:val="Collegamentoipertestuale"/>
          <w:rFonts w:ascii="Arial" w:hAnsi="Arial" w:cs="Arial"/>
          <w:b/>
          <w:color w:val="222A35"/>
          <w:sz w:val="16"/>
          <w:szCs w:val="16"/>
          <w:u w:val="none"/>
          <w:shd w:val="clear" w:color="auto" w:fill="FFFFFF"/>
        </w:rPr>
        <w:t>CEPM02000V@pec.istruzione.it</w:t>
      </w:r>
    </w:hyperlink>
    <w:r w:rsidR="0001762B"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 xml:space="preserve">, e-mail: </w:t>
    </w:r>
    <w:hyperlink r:id="rId3" w:history="1">
      <w:r w:rsidR="005A06BB" w:rsidRPr="00EA0050">
        <w:rPr>
          <w:rStyle w:val="Collegamentoipertestuale"/>
          <w:rFonts w:ascii="Arial" w:hAnsi="Arial" w:cs="Arial"/>
          <w:b/>
          <w:sz w:val="16"/>
          <w:szCs w:val="16"/>
          <w:shd w:val="clear" w:color="auto" w:fill="FFFFFF"/>
        </w:rPr>
        <w:t>CEPM02000V@istruzione.it</w:t>
      </w:r>
    </w:hyperlink>
    <w:r w:rsidR="0001762B"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>, C.F. 81001130616</w:t>
    </w:r>
  </w:p>
  <w:p w14:paraId="0B646863" w14:textId="77777777" w:rsidR="0001762B" w:rsidRPr="00EA0050" w:rsidRDefault="0001762B" w:rsidP="0001762B">
    <w:pPr>
      <w:pStyle w:val="Pidipagina"/>
      <w:jc w:val="center"/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</w:pPr>
    <w:r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>Codice Unico Fatturazione Elettronica: UFDRAT</w:t>
    </w:r>
  </w:p>
  <w:p w14:paraId="260545E7" w14:textId="77777777" w:rsidR="0074791F" w:rsidRPr="00EA0050" w:rsidRDefault="0074791F" w:rsidP="0001762B">
    <w:pPr>
      <w:pStyle w:val="Pidipagina"/>
      <w:jc w:val="center"/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</w:pPr>
    <w:hyperlink r:id="rId4" w:history="1">
      <w:r w:rsidRPr="00EA0050">
        <w:rPr>
          <w:rStyle w:val="Collegamentoipertestuale"/>
          <w:rFonts w:ascii="Arial" w:hAnsi="Arial" w:cs="Arial"/>
          <w:b/>
          <w:color w:val="222A35"/>
          <w:sz w:val="16"/>
          <w:szCs w:val="16"/>
          <w:shd w:val="clear" w:color="auto" w:fill="FFFFFF"/>
        </w:rPr>
        <w:t>http://liceojommelli.edu.it</w:t>
      </w:r>
    </w:hyperlink>
    <w:r w:rsidRPr="00EA0050">
      <w:rPr>
        <w:rStyle w:val="Enfasigrassetto"/>
        <w:rFonts w:ascii="Arial" w:hAnsi="Arial" w:cs="Arial"/>
        <w:color w:val="222A35"/>
        <w:sz w:val="16"/>
        <w:szCs w:val="16"/>
        <w:shd w:val="clear" w:color="auto" w:fill="FFFFFF"/>
      </w:rPr>
      <w:t xml:space="preserve"> </w:t>
    </w:r>
  </w:p>
  <w:p w14:paraId="335781A4" w14:textId="77777777" w:rsidR="0001762B" w:rsidRPr="00DA4289" w:rsidRDefault="003060F1" w:rsidP="00DA4289">
    <w:pPr>
      <w:pStyle w:val="Pidipagina"/>
      <w:jc w:val="right"/>
    </w:pPr>
    <w:r>
      <w:rPr>
        <w:sz w:val="8"/>
        <w:szCs w:val="8"/>
      </w:rPr>
      <w:tab/>
    </w:r>
    <w:r w:rsidR="0001762B">
      <w:t xml:space="preserve">Pag. </w:t>
    </w:r>
    <w:r w:rsidR="0001762B">
      <w:rPr>
        <w:b/>
        <w:bCs/>
      </w:rPr>
      <w:fldChar w:fldCharType="begin"/>
    </w:r>
    <w:r w:rsidR="0001762B">
      <w:rPr>
        <w:b/>
        <w:bCs/>
      </w:rPr>
      <w:instrText>PAGE</w:instrText>
    </w:r>
    <w:r w:rsidR="0001762B">
      <w:rPr>
        <w:b/>
        <w:bCs/>
      </w:rPr>
      <w:fldChar w:fldCharType="separate"/>
    </w:r>
    <w:r w:rsidR="00462523">
      <w:rPr>
        <w:b/>
        <w:bCs/>
        <w:noProof/>
      </w:rPr>
      <w:t>1</w:t>
    </w:r>
    <w:r w:rsidR="0001762B">
      <w:rPr>
        <w:b/>
        <w:bCs/>
      </w:rPr>
      <w:fldChar w:fldCharType="end"/>
    </w:r>
    <w:r w:rsidR="0001762B">
      <w:t xml:space="preserve"> di </w:t>
    </w:r>
    <w:r w:rsidR="0001762B">
      <w:rPr>
        <w:b/>
        <w:bCs/>
      </w:rPr>
      <w:fldChar w:fldCharType="begin"/>
    </w:r>
    <w:r w:rsidR="0001762B">
      <w:rPr>
        <w:b/>
        <w:bCs/>
      </w:rPr>
      <w:instrText>NUMPAGES</w:instrText>
    </w:r>
    <w:r w:rsidR="0001762B">
      <w:rPr>
        <w:b/>
        <w:bCs/>
      </w:rPr>
      <w:fldChar w:fldCharType="separate"/>
    </w:r>
    <w:r w:rsidR="00462523">
      <w:rPr>
        <w:b/>
        <w:bCs/>
        <w:noProof/>
      </w:rPr>
      <w:t>1</w:t>
    </w:r>
    <w:r w:rsidR="0001762B">
      <w:rPr>
        <w:b/>
        <w:bCs/>
      </w:rPr>
      <w:fldChar w:fldCharType="end"/>
    </w:r>
  </w:p>
  <w:p w14:paraId="3F15386F" w14:textId="77777777" w:rsidR="002A5B0F" w:rsidRDefault="002A5B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480" w14:textId="77777777" w:rsidR="007D37E6" w:rsidRDefault="007D37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FDD8" w14:textId="77777777" w:rsidR="00F432A6" w:rsidRDefault="00F432A6" w:rsidP="00371400">
      <w:r>
        <w:separator/>
      </w:r>
    </w:p>
  </w:footnote>
  <w:footnote w:type="continuationSeparator" w:id="0">
    <w:p w14:paraId="7AA8E9A7" w14:textId="77777777" w:rsidR="00F432A6" w:rsidRDefault="00F432A6" w:rsidP="00371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59BB" w14:textId="77777777" w:rsidR="007D37E6" w:rsidRDefault="007D37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371400" w:rsidRPr="00371400" w14:paraId="7328DC28" w14:textId="77777777" w:rsidTr="0001762B">
      <w:tc>
        <w:tcPr>
          <w:tcW w:w="3259" w:type="dxa"/>
        </w:tcPr>
        <w:p w14:paraId="23B1D598" w14:textId="77777777" w:rsidR="00371400" w:rsidRPr="00585A5B" w:rsidRDefault="00811142" w:rsidP="00462523">
          <w:pPr>
            <w:pStyle w:val="Intestazione"/>
            <w:ind w:right="70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585A5B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00BA9989" wp14:editId="11A0BA72">
                <wp:extent cx="523875" cy="6096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</w:tcPr>
        <w:p w14:paraId="785BE249" w14:textId="77777777" w:rsidR="00371400" w:rsidRPr="00585A5B" w:rsidRDefault="00811142" w:rsidP="00371400">
          <w:pPr>
            <w:pStyle w:val="Intestazione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5E1D5831" wp14:editId="26CD3EA9">
                <wp:extent cx="885825" cy="77152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</w:tcPr>
        <w:p w14:paraId="780501F4" w14:textId="77777777" w:rsidR="00371400" w:rsidRPr="00585A5B" w:rsidRDefault="00811142" w:rsidP="00462523">
          <w:pPr>
            <w:pStyle w:val="Intestazione"/>
            <w:ind w:left="287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585A5B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2AE995F0" wp14:editId="5E29E909">
                <wp:extent cx="838200" cy="54292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92E7BE" w14:textId="77777777" w:rsidR="00371400" w:rsidRPr="00EA0050" w:rsidRDefault="00371400" w:rsidP="0074791F">
    <w:pPr>
      <w:pStyle w:val="Titolo6"/>
      <w:pBdr>
        <w:bottom w:val="single" w:sz="4" w:space="1" w:color="auto"/>
      </w:pBdr>
      <w:rPr>
        <w:rFonts w:ascii="Lucida Calligraphy" w:hAnsi="Lucida Calligraphy" w:cs="Arial"/>
        <w:b/>
        <w:color w:val="222A35"/>
        <w:spacing w:val="20"/>
        <w:sz w:val="32"/>
        <w:szCs w:val="32"/>
        <w:lang w:val="fr-FR"/>
      </w:rPr>
    </w:pPr>
    <w:r w:rsidRPr="00EA0050">
      <w:rPr>
        <w:rFonts w:ascii="Lucida Calligraphy" w:hAnsi="Lucida Calligraphy" w:cs="Arial"/>
        <w:b/>
        <w:color w:val="222A35"/>
        <w:spacing w:val="20"/>
        <w:sz w:val="32"/>
        <w:szCs w:val="32"/>
      </w:rPr>
      <w:t xml:space="preserve">LICEO STATALE  “N.  </w:t>
    </w:r>
    <w:r w:rsidRPr="00EA0050">
      <w:rPr>
        <w:rFonts w:ascii="Lucida Calligraphy" w:hAnsi="Lucida Calligraphy" w:cs="Arial"/>
        <w:b/>
        <w:color w:val="222A35"/>
        <w:spacing w:val="20"/>
        <w:sz w:val="32"/>
        <w:szCs w:val="32"/>
        <w:lang w:val="fr-FR"/>
      </w:rPr>
      <w:t>JOMMELLI”</w:t>
    </w:r>
  </w:p>
  <w:p w14:paraId="7BD10537" w14:textId="77777777" w:rsidR="00371400" w:rsidRPr="0036751A" w:rsidRDefault="00371400" w:rsidP="0074791F">
    <w:pPr>
      <w:pStyle w:val="Titolo6"/>
      <w:pBdr>
        <w:bottom w:val="single" w:sz="4" w:space="1" w:color="auto"/>
      </w:pBdr>
      <w:rPr>
        <w:rFonts w:ascii="Verdana" w:hAnsi="Verdana"/>
        <w:b/>
        <w:color w:val="222A35"/>
        <w:sz w:val="4"/>
        <w:szCs w:val="4"/>
        <w:lang w:val="fr-FR"/>
      </w:rPr>
    </w:pPr>
  </w:p>
  <w:p w14:paraId="1CC1FABB" w14:textId="77777777" w:rsidR="00387B00" w:rsidRDefault="001B31BA" w:rsidP="0074791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Liceo delle Scienze Umane - </w:t>
    </w:r>
    <w:r w:rsidR="00FD04D0" w:rsidRPr="00EA0050">
      <w:rPr>
        <w:rFonts w:ascii="Arial Narrow" w:hAnsi="Arial Narrow" w:cs="Arial"/>
        <w:color w:val="222A35"/>
        <w:sz w:val="18"/>
        <w:szCs w:val="18"/>
        <w:lang w:val="fr-FR"/>
      </w:rPr>
      <w:t>Liceo Economico sociale</w:t>
    </w: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</w:p>
  <w:p w14:paraId="58BC9E97" w14:textId="77777777" w:rsidR="00387B00" w:rsidRDefault="001B31BA" w:rsidP="0074791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</w:t>
    </w:r>
    <w:r w:rsidR="00371400" w:rsidRPr="00EA0050">
      <w:rPr>
        <w:rFonts w:ascii="Arial Narrow" w:hAnsi="Arial Narrow" w:cs="Arial"/>
        <w:color w:val="222A35"/>
        <w:sz w:val="18"/>
        <w:szCs w:val="18"/>
        <w:lang w:val="fr-FR"/>
      </w:rPr>
      <w:t>Liceo Linguistico</w:t>
    </w:r>
    <w:r w:rsidR="00387B00">
      <w:rPr>
        <w:rFonts w:ascii="Arial Narrow" w:hAnsi="Arial Narrow" w:cs="Arial"/>
        <w:color w:val="222A35"/>
        <w:sz w:val="18"/>
        <w:szCs w:val="18"/>
        <w:lang w:val="fr-FR"/>
      </w:rPr>
      <w:t xml:space="preserve">- </w:t>
    </w: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Liceo Linguistico  Esabac</w:t>
    </w:r>
  </w:p>
  <w:p w14:paraId="571CEBB5" w14:textId="77777777" w:rsidR="0001762B" w:rsidRPr="00EA0050" w:rsidRDefault="0074791F" w:rsidP="0074791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  <w:r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- </w:t>
    </w:r>
    <w:r w:rsidR="00A75FD6" w:rsidRPr="00EA0050">
      <w:rPr>
        <w:rFonts w:ascii="Arial Narrow" w:hAnsi="Arial Narrow" w:cs="Arial"/>
        <w:color w:val="222A35"/>
        <w:sz w:val="18"/>
        <w:szCs w:val="18"/>
        <w:lang w:val="fr-FR"/>
      </w:rPr>
      <w:t>Liceo Scientifico</w:t>
    </w:r>
    <w:r w:rsidR="00387B00">
      <w:rPr>
        <w:rFonts w:ascii="Arial Narrow" w:hAnsi="Arial Narrow" w:cs="Arial"/>
        <w:color w:val="222A35"/>
        <w:sz w:val="18"/>
        <w:szCs w:val="18"/>
        <w:lang w:val="fr-FR"/>
      </w:rPr>
      <w:t xml:space="preserve">- </w:t>
    </w:r>
    <w:r w:rsidR="001B31BA" w:rsidRPr="00EA0050">
      <w:rPr>
        <w:rFonts w:ascii="Arial Narrow" w:hAnsi="Arial Narrow" w:cs="Arial"/>
        <w:color w:val="222A35"/>
        <w:sz w:val="18"/>
        <w:szCs w:val="18"/>
        <w:lang w:val="fr-FR"/>
      </w:rPr>
      <w:t xml:space="preserve"> Liceo </w:t>
    </w:r>
    <w:r w:rsidR="00387B00">
      <w:rPr>
        <w:rFonts w:ascii="Arial Narrow" w:hAnsi="Arial Narrow" w:cs="Arial"/>
        <w:color w:val="222A35"/>
        <w:sz w:val="18"/>
        <w:szCs w:val="18"/>
        <w:lang w:val="fr-FR"/>
      </w:rPr>
      <w:t xml:space="preserve">Scientifico </w:t>
    </w:r>
    <w:r w:rsidR="001B31BA" w:rsidRPr="00EA0050">
      <w:rPr>
        <w:rFonts w:ascii="Arial Narrow" w:hAnsi="Arial Narrow" w:cs="Arial"/>
        <w:color w:val="222A35"/>
        <w:sz w:val="18"/>
        <w:szCs w:val="18"/>
        <w:lang w:val="fr-FR"/>
      </w:rPr>
      <w:t>Sportivo</w:t>
    </w:r>
  </w:p>
  <w:p w14:paraId="0B8B6B54" w14:textId="77777777" w:rsidR="0001762B" w:rsidRPr="0036751A" w:rsidRDefault="0001762B" w:rsidP="0074791F">
    <w:pPr>
      <w:pStyle w:val="Intestazione"/>
      <w:pBdr>
        <w:bottom w:val="single" w:sz="4" w:space="1" w:color="auto"/>
      </w:pBdr>
      <w:jc w:val="center"/>
      <w:rPr>
        <w:rFonts w:ascii="Arial" w:hAnsi="Arial" w:cs="Arial"/>
        <w:color w:val="222A35"/>
        <w:lang w:val="fr-FR"/>
      </w:rPr>
    </w:pPr>
    <w:r w:rsidRPr="0036751A">
      <w:rPr>
        <w:rFonts w:ascii="Arial" w:hAnsi="Arial" w:cs="Arial"/>
        <w:color w:val="222A35"/>
        <w:lang w:val="fr-FR"/>
      </w:rPr>
      <w:t>____________________________________________________________</w:t>
    </w:r>
    <w:r w:rsidR="0045698C" w:rsidRPr="0036751A">
      <w:rPr>
        <w:rFonts w:ascii="Arial" w:hAnsi="Arial" w:cs="Arial"/>
        <w:color w:val="222A35"/>
        <w:lang w:val="fr-FR"/>
      </w:rPr>
      <w:t>_____________</w:t>
    </w:r>
  </w:p>
  <w:p w14:paraId="7EA1308E" w14:textId="77777777" w:rsidR="00371400" w:rsidRDefault="00371400" w:rsidP="003714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B420" w14:textId="77777777" w:rsidR="007D37E6" w:rsidRDefault="007D37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70E"/>
    <w:multiLevelType w:val="hybridMultilevel"/>
    <w:tmpl w:val="1C4A8D54"/>
    <w:lvl w:ilvl="0" w:tplc="D6200A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22FB8"/>
    <w:multiLevelType w:val="hybridMultilevel"/>
    <w:tmpl w:val="F1120130"/>
    <w:lvl w:ilvl="0" w:tplc="CCB4A3F8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800BC"/>
    <w:multiLevelType w:val="hybridMultilevel"/>
    <w:tmpl w:val="022EF7C6"/>
    <w:lvl w:ilvl="0" w:tplc="867262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F00E8"/>
    <w:multiLevelType w:val="hybridMultilevel"/>
    <w:tmpl w:val="6242165A"/>
    <w:lvl w:ilvl="0" w:tplc="6F08F8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84D2F"/>
    <w:multiLevelType w:val="hybridMultilevel"/>
    <w:tmpl w:val="F6BC14A4"/>
    <w:lvl w:ilvl="0" w:tplc="968CF3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67CD5"/>
    <w:multiLevelType w:val="hybridMultilevel"/>
    <w:tmpl w:val="C73E0E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965EE"/>
    <w:multiLevelType w:val="hybridMultilevel"/>
    <w:tmpl w:val="E11ED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B5003"/>
    <w:multiLevelType w:val="hybridMultilevel"/>
    <w:tmpl w:val="892E3366"/>
    <w:lvl w:ilvl="0" w:tplc="EF44A9FA">
      <w:start w:val="6"/>
      <w:numFmt w:val="bullet"/>
      <w:lvlText w:val="-"/>
      <w:lvlJc w:val="left"/>
      <w:pPr>
        <w:ind w:left="42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8" w15:restartNumberingAfterBreak="0">
    <w:nsid w:val="5DAB36F7"/>
    <w:multiLevelType w:val="hybridMultilevel"/>
    <w:tmpl w:val="A156CE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B5860"/>
    <w:multiLevelType w:val="hybridMultilevel"/>
    <w:tmpl w:val="1C4A8D54"/>
    <w:lvl w:ilvl="0" w:tplc="D6200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CF5A14"/>
    <w:multiLevelType w:val="hybridMultilevel"/>
    <w:tmpl w:val="5DC4A4FE"/>
    <w:lvl w:ilvl="0" w:tplc="D728C5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F1144"/>
    <w:multiLevelType w:val="hybridMultilevel"/>
    <w:tmpl w:val="79FE9D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174466">
    <w:abstractNumId w:val="7"/>
  </w:num>
  <w:num w:numId="2" w16cid:durableId="1296595180">
    <w:abstractNumId w:val="1"/>
  </w:num>
  <w:num w:numId="3" w16cid:durableId="1338539569">
    <w:abstractNumId w:val="11"/>
  </w:num>
  <w:num w:numId="4" w16cid:durableId="1832216389">
    <w:abstractNumId w:val="4"/>
  </w:num>
  <w:num w:numId="5" w16cid:durableId="222642366">
    <w:abstractNumId w:val="8"/>
  </w:num>
  <w:num w:numId="6" w16cid:durableId="1922520585">
    <w:abstractNumId w:val="6"/>
  </w:num>
  <w:num w:numId="7" w16cid:durableId="1630627122">
    <w:abstractNumId w:val="3"/>
  </w:num>
  <w:num w:numId="8" w16cid:durableId="1885407042">
    <w:abstractNumId w:val="2"/>
  </w:num>
  <w:num w:numId="9" w16cid:durableId="229661628">
    <w:abstractNumId w:val="9"/>
  </w:num>
  <w:num w:numId="10" w16cid:durableId="2135252423">
    <w:abstractNumId w:val="5"/>
  </w:num>
  <w:num w:numId="11" w16cid:durableId="1598250597">
    <w:abstractNumId w:val="10"/>
  </w:num>
  <w:num w:numId="12" w16cid:durableId="41536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A6"/>
    <w:rsid w:val="000079CB"/>
    <w:rsid w:val="0001762B"/>
    <w:rsid w:val="000359FC"/>
    <w:rsid w:val="00055A83"/>
    <w:rsid w:val="00080203"/>
    <w:rsid w:val="000A30DD"/>
    <w:rsid w:val="000B5B80"/>
    <w:rsid w:val="000C24D3"/>
    <w:rsid w:val="000D660E"/>
    <w:rsid w:val="000E1D1C"/>
    <w:rsid w:val="001303FF"/>
    <w:rsid w:val="00172F26"/>
    <w:rsid w:val="00175F65"/>
    <w:rsid w:val="001A27D1"/>
    <w:rsid w:val="001B31BA"/>
    <w:rsid w:val="001B4717"/>
    <w:rsid w:val="001C03DE"/>
    <w:rsid w:val="001D1422"/>
    <w:rsid w:val="002248A5"/>
    <w:rsid w:val="00224D6C"/>
    <w:rsid w:val="00271CDB"/>
    <w:rsid w:val="00290041"/>
    <w:rsid w:val="002965CB"/>
    <w:rsid w:val="002A5B0F"/>
    <w:rsid w:val="002C2B50"/>
    <w:rsid w:val="002F2F28"/>
    <w:rsid w:val="003060F1"/>
    <w:rsid w:val="00314C16"/>
    <w:rsid w:val="003406DC"/>
    <w:rsid w:val="003445D5"/>
    <w:rsid w:val="0036523F"/>
    <w:rsid w:val="003661DE"/>
    <w:rsid w:val="0036751A"/>
    <w:rsid w:val="00371400"/>
    <w:rsid w:val="0037453C"/>
    <w:rsid w:val="00387B00"/>
    <w:rsid w:val="003A570C"/>
    <w:rsid w:val="003D540E"/>
    <w:rsid w:val="004219EC"/>
    <w:rsid w:val="0043162B"/>
    <w:rsid w:val="00440C0B"/>
    <w:rsid w:val="004441AD"/>
    <w:rsid w:val="00450C2E"/>
    <w:rsid w:val="0045698C"/>
    <w:rsid w:val="004579E3"/>
    <w:rsid w:val="00462523"/>
    <w:rsid w:val="004715EA"/>
    <w:rsid w:val="0047580F"/>
    <w:rsid w:val="0047673C"/>
    <w:rsid w:val="004A4B68"/>
    <w:rsid w:val="004B0223"/>
    <w:rsid w:val="004B0DAA"/>
    <w:rsid w:val="004B58AC"/>
    <w:rsid w:val="004D190B"/>
    <w:rsid w:val="004D50E3"/>
    <w:rsid w:val="00501AD8"/>
    <w:rsid w:val="005334FE"/>
    <w:rsid w:val="00583C5F"/>
    <w:rsid w:val="00585A5B"/>
    <w:rsid w:val="005947DB"/>
    <w:rsid w:val="005A06BB"/>
    <w:rsid w:val="005A521A"/>
    <w:rsid w:val="005B3EAE"/>
    <w:rsid w:val="005B7A9B"/>
    <w:rsid w:val="00615E22"/>
    <w:rsid w:val="00633301"/>
    <w:rsid w:val="006529A4"/>
    <w:rsid w:val="00673D63"/>
    <w:rsid w:val="00680AA4"/>
    <w:rsid w:val="00687DAC"/>
    <w:rsid w:val="006976FF"/>
    <w:rsid w:val="006A68B4"/>
    <w:rsid w:val="006B7343"/>
    <w:rsid w:val="006D40AD"/>
    <w:rsid w:val="006E2A7E"/>
    <w:rsid w:val="0070432C"/>
    <w:rsid w:val="0073224D"/>
    <w:rsid w:val="0074791F"/>
    <w:rsid w:val="007763FA"/>
    <w:rsid w:val="00783774"/>
    <w:rsid w:val="00786878"/>
    <w:rsid w:val="007B55C6"/>
    <w:rsid w:val="007C4E86"/>
    <w:rsid w:val="007D37E6"/>
    <w:rsid w:val="007D709A"/>
    <w:rsid w:val="00811142"/>
    <w:rsid w:val="0081189F"/>
    <w:rsid w:val="00840986"/>
    <w:rsid w:val="0084546D"/>
    <w:rsid w:val="008456A1"/>
    <w:rsid w:val="008471EE"/>
    <w:rsid w:val="008540EA"/>
    <w:rsid w:val="00865B08"/>
    <w:rsid w:val="00873BDF"/>
    <w:rsid w:val="00882F36"/>
    <w:rsid w:val="00890B98"/>
    <w:rsid w:val="008A6B97"/>
    <w:rsid w:val="008F05AE"/>
    <w:rsid w:val="0092437D"/>
    <w:rsid w:val="009279FA"/>
    <w:rsid w:val="009417CD"/>
    <w:rsid w:val="00942424"/>
    <w:rsid w:val="009548E1"/>
    <w:rsid w:val="00954A38"/>
    <w:rsid w:val="00955261"/>
    <w:rsid w:val="00962874"/>
    <w:rsid w:val="009723F2"/>
    <w:rsid w:val="009A24E6"/>
    <w:rsid w:val="009D2886"/>
    <w:rsid w:val="00A04899"/>
    <w:rsid w:val="00A113A7"/>
    <w:rsid w:val="00A166E4"/>
    <w:rsid w:val="00A32495"/>
    <w:rsid w:val="00A40F62"/>
    <w:rsid w:val="00A520D7"/>
    <w:rsid w:val="00A67B53"/>
    <w:rsid w:val="00A75FD6"/>
    <w:rsid w:val="00A94D3E"/>
    <w:rsid w:val="00AA51EB"/>
    <w:rsid w:val="00AE09F5"/>
    <w:rsid w:val="00AE619A"/>
    <w:rsid w:val="00AF2222"/>
    <w:rsid w:val="00B3378B"/>
    <w:rsid w:val="00B57765"/>
    <w:rsid w:val="00B60443"/>
    <w:rsid w:val="00B62F5F"/>
    <w:rsid w:val="00BB4D89"/>
    <w:rsid w:val="00BB50A8"/>
    <w:rsid w:val="00BC27B1"/>
    <w:rsid w:val="00BC7B0B"/>
    <w:rsid w:val="00BD44FE"/>
    <w:rsid w:val="00BD58CC"/>
    <w:rsid w:val="00BE7715"/>
    <w:rsid w:val="00C201D2"/>
    <w:rsid w:val="00C223F0"/>
    <w:rsid w:val="00C31F30"/>
    <w:rsid w:val="00C351A1"/>
    <w:rsid w:val="00C56E42"/>
    <w:rsid w:val="00C6342A"/>
    <w:rsid w:val="00C80229"/>
    <w:rsid w:val="00CA441E"/>
    <w:rsid w:val="00CB474C"/>
    <w:rsid w:val="00CC0D04"/>
    <w:rsid w:val="00CD50DB"/>
    <w:rsid w:val="00CE090B"/>
    <w:rsid w:val="00CF2352"/>
    <w:rsid w:val="00CF4525"/>
    <w:rsid w:val="00D120C6"/>
    <w:rsid w:val="00D16A37"/>
    <w:rsid w:val="00D22DFD"/>
    <w:rsid w:val="00D255C3"/>
    <w:rsid w:val="00D36DB4"/>
    <w:rsid w:val="00DA4289"/>
    <w:rsid w:val="00DB1B2D"/>
    <w:rsid w:val="00DC1ED6"/>
    <w:rsid w:val="00DC69B0"/>
    <w:rsid w:val="00DE6AB5"/>
    <w:rsid w:val="00DF0018"/>
    <w:rsid w:val="00E35372"/>
    <w:rsid w:val="00E76936"/>
    <w:rsid w:val="00EA0050"/>
    <w:rsid w:val="00EC2C5A"/>
    <w:rsid w:val="00EC3478"/>
    <w:rsid w:val="00F04102"/>
    <w:rsid w:val="00F31EA6"/>
    <w:rsid w:val="00F432A6"/>
    <w:rsid w:val="00F557F9"/>
    <w:rsid w:val="00F729C9"/>
    <w:rsid w:val="00FD04D0"/>
    <w:rsid w:val="00FD46B9"/>
    <w:rsid w:val="00FE00B1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2D11F"/>
  <w15:chartTrackingRefBased/>
  <w15:docId w15:val="{94301363-A225-4C67-8F04-435E7588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4D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F432A6"/>
    <w:pPr>
      <w:widowControl w:val="0"/>
      <w:autoSpaceDE w:val="0"/>
      <w:autoSpaceDN w:val="0"/>
      <w:ind w:left="113"/>
      <w:outlineLvl w:val="0"/>
    </w:pPr>
    <w:rPr>
      <w:rFonts w:ascii="Cambria" w:eastAsia="Cambria" w:hAnsi="Cambria" w:cs="Cambria"/>
      <w:b/>
      <w:bCs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371400"/>
    <w:pPr>
      <w:keepNext/>
      <w:jc w:val="center"/>
      <w:outlineLvl w:val="5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14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1400"/>
  </w:style>
  <w:style w:type="paragraph" w:styleId="Pidipagina">
    <w:name w:val="footer"/>
    <w:basedOn w:val="Normale"/>
    <w:link w:val="PidipaginaCarattere"/>
    <w:uiPriority w:val="99"/>
    <w:unhideWhenUsed/>
    <w:rsid w:val="003714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1400"/>
  </w:style>
  <w:style w:type="table" w:styleId="Grigliatabella">
    <w:name w:val="Table Grid"/>
    <w:basedOn w:val="Tabellanormale"/>
    <w:uiPriority w:val="39"/>
    <w:rsid w:val="00371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4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71400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link w:val="Titolo6"/>
    <w:rsid w:val="00371400"/>
    <w:rPr>
      <w:rFonts w:ascii="Times New Roman" w:eastAsia="Times New Roman" w:hAnsi="Times New Roman" w:cs="Times New Roman"/>
      <w:sz w:val="36"/>
      <w:szCs w:val="24"/>
      <w:lang w:eastAsia="it-IT"/>
    </w:rPr>
  </w:style>
  <w:style w:type="paragraph" w:customStyle="1" w:styleId="FR1">
    <w:name w:val="FR1"/>
    <w:rsid w:val="00371400"/>
    <w:pPr>
      <w:widowControl w:val="0"/>
      <w:autoSpaceDE w:val="0"/>
      <w:autoSpaceDN w:val="0"/>
      <w:adjustRightInd w:val="0"/>
      <w:ind w:left="12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styleId="Enfasigrassetto">
    <w:name w:val="Strong"/>
    <w:uiPriority w:val="22"/>
    <w:qFormat/>
    <w:rsid w:val="0001762B"/>
    <w:rPr>
      <w:b/>
      <w:bCs/>
    </w:rPr>
  </w:style>
  <w:style w:type="character" w:styleId="Collegamentoipertestuale">
    <w:name w:val="Hyperlink"/>
    <w:uiPriority w:val="99"/>
    <w:unhideWhenUsed/>
    <w:rsid w:val="0001762B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4791F"/>
    <w:rPr>
      <w:color w:val="954F72"/>
      <w:u w:val="single"/>
    </w:rPr>
  </w:style>
  <w:style w:type="paragraph" w:styleId="NormaleWeb">
    <w:name w:val="Normal (Web)"/>
    <w:basedOn w:val="Normale"/>
    <w:uiPriority w:val="99"/>
    <w:unhideWhenUsed/>
    <w:rsid w:val="000A30D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24D6C"/>
    <w:pPr>
      <w:ind w:left="720"/>
      <w:contextualSpacing/>
    </w:pPr>
  </w:style>
  <w:style w:type="paragraph" w:customStyle="1" w:styleId="Contenutotabella">
    <w:name w:val="Contenuto tabella"/>
    <w:basedOn w:val="Normale"/>
    <w:rsid w:val="00224D6C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paragraph" w:customStyle="1" w:styleId="Default">
    <w:name w:val="Default"/>
    <w:rsid w:val="00615E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432A6"/>
    <w:rPr>
      <w:rFonts w:ascii="Cambria" w:eastAsia="Cambria" w:hAnsi="Cambria" w:cs="Cambria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F432A6"/>
    <w:pPr>
      <w:widowControl w:val="0"/>
      <w:autoSpaceDE w:val="0"/>
      <w:autoSpaceDN w:val="0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F432A6"/>
    <w:rPr>
      <w:rFonts w:ascii="Cambria" w:eastAsia="Cambria" w:hAnsi="Cambria" w:cs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PM02000V@istruzione.it" TargetMode="External"/><Relationship Id="rId2" Type="http://schemas.openxmlformats.org/officeDocument/2006/relationships/hyperlink" Target="mailto:CEPM02000V@pec.istruzione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liceojommelli.edu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NUOVA%20CARTA%20INTESTATA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8026B-862B-4077-948D-49D608AB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NUOVA CARTA INTESTATA1.dotx</Template>
  <TotalTime>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Links>
    <vt:vector size="18" baseType="variant">
      <vt:variant>
        <vt:i4>1703963</vt:i4>
      </vt:variant>
      <vt:variant>
        <vt:i4>6</vt:i4>
      </vt:variant>
      <vt:variant>
        <vt:i4>0</vt:i4>
      </vt:variant>
      <vt:variant>
        <vt:i4>5</vt:i4>
      </vt:variant>
      <vt:variant>
        <vt:lpwstr>http://liceojommelli.edu.it/</vt:lpwstr>
      </vt:variant>
      <vt:variant>
        <vt:lpwstr/>
      </vt:variant>
      <vt:variant>
        <vt:i4>1638519</vt:i4>
      </vt:variant>
      <vt:variant>
        <vt:i4>3</vt:i4>
      </vt:variant>
      <vt:variant>
        <vt:i4>0</vt:i4>
      </vt:variant>
      <vt:variant>
        <vt:i4>5</vt:i4>
      </vt:variant>
      <vt:variant>
        <vt:lpwstr>mailto:CEPM02000V@istruzione.it</vt:lpwstr>
      </vt:variant>
      <vt:variant>
        <vt:lpwstr/>
      </vt:variant>
      <vt:variant>
        <vt:i4>5374052</vt:i4>
      </vt:variant>
      <vt:variant>
        <vt:i4>0</vt:i4>
      </vt:variant>
      <vt:variant>
        <vt:i4>0</vt:i4>
      </vt:variant>
      <vt:variant>
        <vt:i4>5</vt:i4>
      </vt:variant>
      <vt:variant>
        <vt:lpwstr>mailto:CEPM02000V@pec.istruzione.it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cp:lastModifiedBy>CEPM02000V NICCOLO' IOMMELLI DISTRETTO 015</cp:lastModifiedBy>
  <cp:revision>2</cp:revision>
  <cp:lastPrinted>2026-01-13T10:38:00Z</cp:lastPrinted>
  <dcterms:created xsi:type="dcterms:W3CDTF">2026-01-13T10:34:00Z</dcterms:created>
  <dcterms:modified xsi:type="dcterms:W3CDTF">2026-01-13T10:38:00Z</dcterms:modified>
</cp:coreProperties>
</file>